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48FF" w14:textId="62EC7B32" w:rsidR="00236059" w:rsidRDefault="0036568E" w:rsidP="00E81663">
      <w:pPr>
        <w:pStyle w:val="Heading1"/>
        <w:jc w:val="center"/>
      </w:pPr>
      <w:r>
        <w:t xml:space="preserve">NCWorks </w:t>
      </w:r>
      <w:r w:rsidR="00737121">
        <w:t xml:space="preserve">Customer </w:t>
      </w:r>
      <w:r w:rsidR="009223EC">
        <w:t>Complaint</w:t>
      </w:r>
      <w:r w:rsidR="00737121">
        <w:t xml:space="preserve"> Form</w:t>
      </w:r>
    </w:p>
    <w:p w14:paraId="75205C79" w14:textId="5119075E" w:rsidR="00737121" w:rsidRPr="00737121" w:rsidRDefault="00737121" w:rsidP="00D9634E">
      <w:pPr>
        <w:pStyle w:val="ListParagraph"/>
        <w:ind w:left="0"/>
      </w:pPr>
      <w:r>
        <w:tab/>
      </w:r>
      <w:r>
        <w:tab/>
      </w:r>
      <w:r>
        <w:tab/>
      </w:r>
      <w:r>
        <w:tab/>
      </w:r>
      <w:r>
        <w:tab/>
      </w:r>
    </w:p>
    <w:p w14:paraId="569081A7" w14:textId="78481874" w:rsidR="00DF3DC8" w:rsidRPr="00DF3DC8" w:rsidRDefault="00DF3DC8" w:rsidP="005A2E08">
      <w:pPr>
        <w:pStyle w:val="Caption"/>
        <w:keepNext/>
        <w:ind w:left="2880" w:firstLine="720"/>
        <w:rPr>
          <w:b/>
          <w:bCs/>
          <w:i w:val="0"/>
          <w:iCs w:val="0"/>
          <w:color w:val="auto"/>
          <w:sz w:val="22"/>
          <w:szCs w:val="22"/>
        </w:rPr>
      </w:pPr>
      <w:r>
        <w:rPr>
          <w:b/>
          <w:bCs/>
          <w:i w:val="0"/>
          <w:iCs w:val="0"/>
          <w:color w:val="auto"/>
          <w:sz w:val="22"/>
          <w:szCs w:val="22"/>
        </w:rPr>
        <w:t>CONTACT INFORMATION</w:t>
      </w:r>
    </w:p>
    <w:tbl>
      <w:tblPr>
        <w:tblStyle w:val="TableGrid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9223EC" w14:paraId="49C738BB" w14:textId="77777777" w:rsidTr="005A2E08">
        <w:tc>
          <w:tcPr>
            <w:tcW w:w="6205" w:type="dxa"/>
          </w:tcPr>
          <w:p w14:paraId="3CECCB7E" w14:textId="77777777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NAME (Print): </w:t>
            </w:r>
          </w:p>
        </w:tc>
        <w:tc>
          <w:tcPr>
            <w:tcW w:w="3145" w:type="dxa"/>
          </w:tcPr>
          <w:p w14:paraId="63478507" w14:textId="06734C6E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223EC" w14:paraId="6379843D" w14:textId="77777777" w:rsidTr="005A2E08">
        <w:tc>
          <w:tcPr>
            <w:tcW w:w="6205" w:type="dxa"/>
          </w:tcPr>
          <w:p w14:paraId="7AD839F1" w14:textId="77777777" w:rsidR="009223EC" w:rsidRDefault="009223EC" w:rsidP="009223EC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145" w:type="dxa"/>
          </w:tcPr>
          <w:p w14:paraId="5433D4DA" w14:textId="4783B3FD" w:rsidR="009223EC" w:rsidRPr="00730F04" w:rsidRDefault="00DF3DC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</w:p>
        </w:tc>
      </w:tr>
      <w:tr w:rsidR="00DF3DC8" w14:paraId="70E1FCCD" w14:textId="77777777" w:rsidTr="005A2E08">
        <w:tc>
          <w:tcPr>
            <w:tcW w:w="6205" w:type="dxa"/>
          </w:tcPr>
          <w:p w14:paraId="24C3A78F" w14:textId="36F3C1B3" w:rsidR="00DF3DC8" w:rsidRDefault="00DF3DC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</w:p>
        </w:tc>
        <w:tc>
          <w:tcPr>
            <w:tcW w:w="3145" w:type="dxa"/>
          </w:tcPr>
          <w:p w14:paraId="00FFD02D" w14:textId="19282AC9" w:rsidR="00DF3DC8" w:rsidRDefault="00DF3DC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</w:p>
        </w:tc>
      </w:tr>
      <w:tr w:rsidR="005A2E08" w14:paraId="0C6DB9B7" w14:textId="77777777" w:rsidTr="005A2E08">
        <w:tc>
          <w:tcPr>
            <w:tcW w:w="6205" w:type="dxa"/>
          </w:tcPr>
          <w:p w14:paraId="59F72DDF" w14:textId="6D2C5D33" w:rsidR="005A2E08" w:rsidRDefault="005A2E0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tc>
          <w:tcPr>
            <w:tcW w:w="3145" w:type="dxa"/>
          </w:tcPr>
          <w:p w14:paraId="7AA7A4E4" w14:textId="341714AB" w:rsidR="005A2E08" w:rsidRDefault="005A2E0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5A2E08" w14:paraId="1B4D2966" w14:textId="77777777" w:rsidTr="005A2E08">
        <w:tc>
          <w:tcPr>
            <w:tcW w:w="6205" w:type="dxa"/>
          </w:tcPr>
          <w:p w14:paraId="26E9FE84" w14:textId="3B0C0ABE" w:rsidR="005A2E08" w:rsidRDefault="005A2E0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Date of Incident:</w:t>
            </w:r>
          </w:p>
        </w:tc>
        <w:tc>
          <w:tcPr>
            <w:tcW w:w="3145" w:type="dxa"/>
          </w:tcPr>
          <w:p w14:paraId="79D5D4AF" w14:textId="77855B89" w:rsidR="005A2E08" w:rsidRDefault="005A2E08" w:rsidP="009223EC">
            <w:pPr>
              <w:pStyle w:val="ListParagraph"/>
              <w:ind w:left="0"/>
              <w:rPr>
                <w:b/>
                <w:bCs/>
              </w:rPr>
            </w:pPr>
            <w:r>
              <w:t>Date submitted:</w:t>
            </w:r>
          </w:p>
        </w:tc>
      </w:tr>
      <w:tr w:rsidR="005A2E08" w14:paraId="1F12C2CD" w14:textId="77777777" w:rsidTr="005A2E08">
        <w:tc>
          <w:tcPr>
            <w:tcW w:w="6205" w:type="dxa"/>
          </w:tcPr>
          <w:p w14:paraId="1AB00D8D" w14:textId="7CD06E65" w:rsidR="005A2E08" w:rsidRDefault="005A2E08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 Name and location(s) where the incident occurred:</w:t>
            </w:r>
          </w:p>
        </w:tc>
        <w:tc>
          <w:tcPr>
            <w:tcW w:w="3145" w:type="dxa"/>
          </w:tcPr>
          <w:p w14:paraId="6F049D48" w14:textId="77777777" w:rsidR="005A2E08" w:rsidRDefault="005A2E08" w:rsidP="009223EC">
            <w:pPr>
              <w:pStyle w:val="ListParagraph"/>
              <w:ind w:left="0"/>
            </w:pPr>
          </w:p>
        </w:tc>
      </w:tr>
      <w:tr w:rsidR="00E74A43" w14:paraId="2AB7FB75" w14:textId="77777777" w:rsidTr="00E74A43">
        <w:trPr>
          <w:trHeight w:val="1559"/>
        </w:trPr>
        <w:tc>
          <w:tcPr>
            <w:tcW w:w="6205" w:type="dxa"/>
          </w:tcPr>
          <w:p w14:paraId="3776CB48" w14:textId="18575084" w:rsidR="00E74A43" w:rsidRDefault="00E74A43" w:rsidP="009223EC">
            <w:pPr>
              <w:pStyle w:val="ListParagraph"/>
              <w:ind w:left="0"/>
              <w:rPr>
                <w:b/>
                <w:bCs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Provide a clear and concise statement of the facts and dates describing the alleged violation.</w:t>
            </w:r>
          </w:p>
        </w:tc>
        <w:tc>
          <w:tcPr>
            <w:tcW w:w="3145" w:type="dxa"/>
          </w:tcPr>
          <w:p w14:paraId="636166F7" w14:textId="77777777" w:rsidR="00E74A43" w:rsidRDefault="00E74A43" w:rsidP="009223EC">
            <w:pPr>
              <w:pStyle w:val="ListParagraph"/>
              <w:ind w:left="0"/>
            </w:pPr>
          </w:p>
        </w:tc>
      </w:tr>
      <w:tr w:rsidR="00E74A43" w14:paraId="5B905D98" w14:textId="77777777" w:rsidTr="00E74A43">
        <w:trPr>
          <w:trHeight w:val="1613"/>
        </w:trPr>
        <w:tc>
          <w:tcPr>
            <w:tcW w:w="6205" w:type="dxa"/>
          </w:tcPr>
          <w:p w14:paraId="716C5B16" w14:textId="77777777" w:rsidR="00E74A43" w:rsidRPr="008E4EFE" w:rsidRDefault="00E74A43" w:rsidP="00E74A4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What is the provision(s) of WIOA, Federal regulations, State laws or regulations, grant, or other agreements under WIOA believed to have been violated?</w:t>
            </w:r>
          </w:p>
          <w:p w14:paraId="316BEFE8" w14:textId="77777777" w:rsidR="00E74A43" w:rsidRPr="008E4EFE" w:rsidRDefault="00E74A43" w:rsidP="009223EC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145" w:type="dxa"/>
          </w:tcPr>
          <w:p w14:paraId="14DF74CB" w14:textId="77777777" w:rsidR="00E74A43" w:rsidRDefault="00E74A43" w:rsidP="009223EC">
            <w:pPr>
              <w:pStyle w:val="ListParagraph"/>
              <w:ind w:left="0"/>
            </w:pPr>
          </w:p>
        </w:tc>
      </w:tr>
      <w:tr w:rsidR="00E74A43" w14:paraId="111BEE74" w14:textId="77777777" w:rsidTr="00E74A43">
        <w:trPr>
          <w:trHeight w:val="1514"/>
        </w:trPr>
        <w:tc>
          <w:tcPr>
            <w:tcW w:w="6205" w:type="dxa"/>
          </w:tcPr>
          <w:p w14:paraId="0B69A2DC" w14:textId="77777777" w:rsidR="00E74A43" w:rsidRPr="008E4EFE" w:rsidRDefault="00E74A43" w:rsidP="00E74A4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Indicate how those individuals did not comply with WIOA law, regulation, or contract.  </w:t>
            </w:r>
          </w:p>
          <w:p w14:paraId="3E81D6FB" w14:textId="77777777" w:rsidR="00E74A43" w:rsidRPr="008E4EFE" w:rsidRDefault="00E74A43" w:rsidP="00E74A4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145" w:type="dxa"/>
          </w:tcPr>
          <w:p w14:paraId="16212883" w14:textId="77777777" w:rsidR="00E74A43" w:rsidRDefault="00E74A43" w:rsidP="009223EC">
            <w:pPr>
              <w:pStyle w:val="ListParagraph"/>
              <w:ind w:left="0"/>
            </w:pPr>
          </w:p>
        </w:tc>
      </w:tr>
      <w:tr w:rsidR="00AB56D2" w14:paraId="3A4DBEE7" w14:textId="77777777" w:rsidTr="00AB56D2">
        <w:trPr>
          <w:trHeight w:val="1343"/>
        </w:trPr>
        <w:tc>
          <w:tcPr>
            <w:tcW w:w="6205" w:type="dxa"/>
          </w:tcPr>
          <w:p w14:paraId="74991633" w14:textId="77777777" w:rsidR="00AB56D2" w:rsidRPr="008E4EFE" w:rsidRDefault="00AB56D2" w:rsidP="00AB56D2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Specify the remedy sought by the complainant.</w:t>
            </w:r>
          </w:p>
          <w:p w14:paraId="562B1191" w14:textId="77777777" w:rsidR="00AB56D2" w:rsidRPr="008E4EFE" w:rsidRDefault="00AB56D2" w:rsidP="00E74A4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145" w:type="dxa"/>
          </w:tcPr>
          <w:p w14:paraId="4D4DBCB8" w14:textId="77777777" w:rsidR="00AB56D2" w:rsidRDefault="00AB56D2" w:rsidP="009223EC">
            <w:pPr>
              <w:pStyle w:val="ListParagraph"/>
              <w:ind w:left="0"/>
            </w:pPr>
          </w:p>
        </w:tc>
      </w:tr>
    </w:tbl>
    <w:p w14:paraId="0DED4A6C" w14:textId="77777777" w:rsidR="0089282A" w:rsidRDefault="0089282A" w:rsidP="00556A18">
      <w:pPr>
        <w:pStyle w:val="ListParagraph"/>
        <w:ind w:left="0"/>
      </w:pPr>
    </w:p>
    <w:p w14:paraId="1B7F2E54" w14:textId="29E4C097" w:rsidR="00B63217" w:rsidRDefault="7D7A6E08" w:rsidP="004721D3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(MFSW) Program.  For information on the MFSW program or to speak with the DWS monitor advocate, please contact 919-</w:t>
      </w:r>
      <w:r w:rsidR="003A583A">
        <w:rPr>
          <w:rFonts w:cs="Calibri"/>
        </w:rPr>
        <w:t>530</w:t>
      </w:r>
      <w:r w:rsidRPr="7483699A">
        <w:rPr>
          <w:rFonts w:cs="Calibri"/>
        </w:rPr>
        <w:t>-</w:t>
      </w:r>
      <w:r w:rsidR="003A583A">
        <w:rPr>
          <w:rFonts w:cs="Calibri"/>
        </w:rPr>
        <w:t xml:space="preserve">0112 </w:t>
      </w:r>
      <w:r w:rsidR="00345457">
        <w:rPr>
          <w:rFonts w:cs="Calibri"/>
        </w:rPr>
        <w:t xml:space="preserve">or </w:t>
      </w:r>
      <w:hyperlink r:id="rId11" w:history="1">
        <w:r w:rsidR="00345457" w:rsidRPr="2EB1BF54">
          <w:rPr>
            <w:rStyle w:val="Hyperlink"/>
          </w:rPr>
          <w:t>DWS</w:t>
        </w:r>
        <w:r w:rsidR="00345457" w:rsidRPr="002A54FD">
          <w:rPr>
            <w:rStyle w:val="Hyperlink"/>
          </w:rPr>
          <w:t>_StateMonitorAdvocate@nccommerce.com</w:t>
        </w:r>
      </w:hyperlink>
      <w:r w:rsidR="00345457">
        <w:rPr>
          <w:color w:val="000000"/>
          <w:sz w:val="27"/>
          <w:szCs w:val="27"/>
        </w:rPr>
        <w:t>.</w:t>
      </w:r>
    </w:p>
    <w:sectPr w:rsidR="00B63217" w:rsidSect="00B63217">
      <w:headerReference w:type="default" r:id="rId12"/>
      <w:footerReference w:type="default" r:id="rId13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8F89" w14:textId="77777777" w:rsidR="00045DE5" w:rsidRDefault="00045DE5" w:rsidP="003278FC">
      <w:pPr>
        <w:spacing w:after="0" w:line="240" w:lineRule="auto"/>
      </w:pPr>
      <w:r>
        <w:separator/>
      </w:r>
    </w:p>
  </w:endnote>
  <w:endnote w:type="continuationSeparator" w:id="0">
    <w:p w14:paraId="6B1AE935" w14:textId="77777777" w:rsidR="00045DE5" w:rsidRDefault="00045DE5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32A0" w14:textId="403A888E" w:rsidR="00954F01" w:rsidRDefault="00954F01" w:rsidP="00B7685F">
    <w:pPr>
      <w:pStyle w:val="Footer"/>
      <w:jc w:val="right"/>
    </w:pPr>
    <w:r>
      <w:tab/>
    </w:r>
    <w:r>
      <w:tab/>
    </w:r>
    <w:r w:rsidR="00B7685F">
      <w:t xml:space="preserve">Commission Policy Statement: CPS </w:t>
    </w:r>
    <w:r w:rsidR="0046247B">
      <w:t>05</w:t>
    </w:r>
    <w:r w:rsidR="00B7685F">
      <w:t>-202</w:t>
    </w:r>
    <w:r w:rsidR="0046247B">
      <w:t>5</w:t>
    </w:r>
    <w:r w:rsidR="00B7685F">
      <w:br/>
    </w:r>
  </w:p>
  <w:p w14:paraId="3835A6E4" w14:textId="77777777" w:rsidR="00E56211" w:rsidRDefault="00E56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BA30" w14:textId="77777777" w:rsidR="00045DE5" w:rsidRDefault="00045DE5" w:rsidP="003278FC">
      <w:pPr>
        <w:spacing w:after="0" w:line="240" w:lineRule="auto"/>
      </w:pPr>
      <w:r>
        <w:separator/>
      </w:r>
    </w:p>
  </w:footnote>
  <w:footnote w:type="continuationSeparator" w:id="0">
    <w:p w14:paraId="1373D0A2" w14:textId="77777777" w:rsidR="00045DE5" w:rsidRDefault="00045DE5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08D6" w14:textId="750A5A89" w:rsidR="00E81663" w:rsidRDefault="7483699A">
    <w:pPr>
      <w:pStyle w:val="Header"/>
    </w:pPr>
    <w:r>
      <w:rPr>
        <w:noProof/>
      </w:rPr>
      <w:drawing>
        <wp:inline distT="0" distB="0" distL="0" distR="0" wp14:anchorId="2EB7A64B" wp14:editId="73ABBA4E">
          <wp:extent cx="1047896" cy="771633"/>
          <wp:effectExtent l="0" t="0" r="0" b="9525"/>
          <wp:docPr id="10" name="Picture 10" descr="NC Work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NC Work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310">
      <w:tab/>
      <w:t xml:space="preserve">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C70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653163">
    <w:abstractNumId w:val="0"/>
  </w:num>
  <w:num w:numId="2" w16cid:durableId="8592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201A0"/>
    <w:rsid w:val="00037FB8"/>
    <w:rsid w:val="00045DE5"/>
    <w:rsid w:val="00047AE1"/>
    <w:rsid w:val="00071B84"/>
    <w:rsid w:val="000731E3"/>
    <w:rsid w:val="000C375D"/>
    <w:rsid w:val="000D6B92"/>
    <w:rsid w:val="000F0A88"/>
    <w:rsid w:val="00114CAC"/>
    <w:rsid w:val="00115E8A"/>
    <w:rsid w:val="00121246"/>
    <w:rsid w:val="00136649"/>
    <w:rsid w:val="001421E2"/>
    <w:rsid w:val="00195ECD"/>
    <w:rsid w:val="001C3802"/>
    <w:rsid w:val="001E4232"/>
    <w:rsid w:val="001F35D3"/>
    <w:rsid w:val="00231633"/>
    <w:rsid w:val="00236059"/>
    <w:rsid w:val="002C3B5C"/>
    <w:rsid w:val="002E36E9"/>
    <w:rsid w:val="002E68CC"/>
    <w:rsid w:val="002F6D0E"/>
    <w:rsid w:val="003016F8"/>
    <w:rsid w:val="003278FC"/>
    <w:rsid w:val="00344030"/>
    <w:rsid w:val="00345457"/>
    <w:rsid w:val="0036568E"/>
    <w:rsid w:val="00382DCC"/>
    <w:rsid w:val="003A583A"/>
    <w:rsid w:val="003C0536"/>
    <w:rsid w:val="003E503A"/>
    <w:rsid w:val="003E61C9"/>
    <w:rsid w:val="003F4ED9"/>
    <w:rsid w:val="00402482"/>
    <w:rsid w:val="004315CD"/>
    <w:rsid w:val="00435DCD"/>
    <w:rsid w:val="0046247B"/>
    <w:rsid w:val="004721D3"/>
    <w:rsid w:val="0049746D"/>
    <w:rsid w:val="004B303A"/>
    <w:rsid w:val="004E063C"/>
    <w:rsid w:val="004E20D9"/>
    <w:rsid w:val="004E5AEE"/>
    <w:rsid w:val="004F1432"/>
    <w:rsid w:val="004F4911"/>
    <w:rsid w:val="004F72F6"/>
    <w:rsid w:val="00504830"/>
    <w:rsid w:val="00556A18"/>
    <w:rsid w:val="005731A3"/>
    <w:rsid w:val="005A2E08"/>
    <w:rsid w:val="005C747C"/>
    <w:rsid w:val="0061767A"/>
    <w:rsid w:val="00651154"/>
    <w:rsid w:val="006515CC"/>
    <w:rsid w:val="0069279A"/>
    <w:rsid w:val="006A27DF"/>
    <w:rsid w:val="006E6BE7"/>
    <w:rsid w:val="006F1B4B"/>
    <w:rsid w:val="00724310"/>
    <w:rsid w:val="00730F04"/>
    <w:rsid w:val="00737121"/>
    <w:rsid w:val="0074213E"/>
    <w:rsid w:val="00754532"/>
    <w:rsid w:val="00777A8D"/>
    <w:rsid w:val="007951B7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B3F37"/>
    <w:rsid w:val="008C0C61"/>
    <w:rsid w:val="008E4EFE"/>
    <w:rsid w:val="009223EC"/>
    <w:rsid w:val="00932C8D"/>
    <w:rsid w:val="00954F01"/>
    <w:rsid w:val="00960FB5"/>
    <w:rsid w:val="00975AC1"/>
    <w:rsid w:val="009B0A4F"/>
    <w:rsid w:val="009E1954"/>
    <w:rsid w:val="00A404BF"/>
    <w:rsid w:val="00A414D3"/>
    <w:rsid w:val="00AA4259"/>
    <w:rsid w:val="00AB56D2"/>
    <w:rsid w:val="00B21193"/>
    <w:rsid w:val="00B21223"/>
    <w:rsid w:val="00B63217"/>
    <w:rsid w:val="00B7685F"/>
    <w:rsid w:val="00BC7509"/>
    <w:rsid w:val="00C35BA9"/>
    <w:rsid w:val="00C37886"/>
    <w:rsid w:val="00C93F8A"/>
    <w:rsid w:val="00CB5796"/>
    <w:rsid w:val="00CC2891"/>
    <w:rsid w:val="00CE6C1F"/>
    <w:rsid w:val="00CF2B5B"/>
    <w:rsid w:val="00CF3E5B"/>
    <w:rsid w:val="00D0141D"/>
    <w:rsid w:val="00D73AA8"/>
    <w:rsid w:val="00D756BE"/>
    <w:rsid w:val="00D869EA"/>
    <w:rsid w:val="00D9634E"/>
    <w:rsid w:val="00DB048C"/>
    <w:rsid w:val="00DB72C5"/>
    <w:rsid w:val="00DE2411"/>
    <w:rsid w:val="00DE290D"/>
    <w:rsid w:val="00DF0022"/>
    <w:rsid w:val="00DF3DC8"/>
    <w:rsid w:val="00E16714"/>
    <w:rsid w:val="00E56211"/>
    <w:rsid w:val="00E74A43"/>
    <w:rsid w:val="00E81663"/>
    <w:rsid w:val="00E95ACC"/>
    <w:rsid w:val="00ED35F4"/>
    <w:rsid w:val="00ED397D"/>
    <w:rsid w:val="00ED47AC"/>
    <w:rsid w:val="00EE5A9E"/>
    <w:rsid w:val="00F0223A"/>
    <w:rsid w:val="00F17CD1"/>
    <w:rsid w:val="00F4098D"/>
    <w:rsid w:val="00F55CFD"/>
    <w:rsid w:val="00F630E9"/>
    <w:rsid w:val="00F8021D"/>
    <w:rsid w:val="00F917C5"/>
    <w:rsid w:val="00F91DFC"/>
    <w:rsid w:val="00F971BF"/>
    <w:rsid w:val="00FF7ED6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545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583A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F3DC8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dc7104-cf23-4c8d-80e3-6fad0bfaa29b" xsi:nil="true"/>
    <lcf76f155ced4ddcb4097134ff3c332f xmlns="32b4c873-e5b8-490d-a18e-e93d72331a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19" ma:contentTypeDescription="Create a new document." ma:contentTypeScope="" ma:versionID="114eb0aad02f731f691d4ad0ac94eb8b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32b4c873-e5b8-490d-a18e-e93d72331aaf" targetNamespace="http://schemas.microsoft.com/office/2006/metadata/properties" ma:root="true" ma:fieldsID="9cb10625bfb47bd2214337d95ebeae65" ns1:_="" ns2:_="" ns3:_="">
    <xsd:import namespace="http://schemas.microsoft.com/sharepoint/v3"/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2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dc7104-cf23-4c8d-80e3-6fad0bfaa29b"/>
    <ds:schemaRef ds:uri="32b4c873-e5b8-490d-a18e-e93d72331aaf"/>
  </ds:schemaRefs>
</ds:datastoreItem>
</file>

<file path=customXml/itemProps2.xml><?xml version="1.0" encoding="utf-8"?>
<ds:datastoreItem xmlns:ds="http://schemas.openxmlformats.org/officeDocument/2006/customXml" ds:itemID="{6A23F2E9-39E2-40AC-97DC-05779A4AF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42A63-2A46-4206-B07F-CA184E21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31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7</cp:revision>
  <dcterms:created xsi:type="dcterms:W3CDTF">2025-09-02T16:41:00Z</dcterms:created>
  <dcterms:modified xsi:type="dcterms:W3CDTF">2026-04-14T17:46:00Z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0x01010090965975FD695A48AF39D3B26D0F58E1</vt:lpwstr>
  </property>
</Properties>
</file>